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672" w:rsidRDefault="004C1672" w:rsidP="004C1672">
      <w:pPr>
        <w:pStyle w:val="BERSCHRIFT1ohneNummerierung"/>
        <w:rPr>
          <w:rFonts w:ascii="Arial" w:hAnsi="Arial" w:cs="Arial"/>
          <w:sz w:val="60"/>
          <w:szCs w:val="60"/>
        </w:rPr>
      </w:pPr>
      <w:bookmarkStart w:id="0" w:name="_GoBack"/>
      <w:bookmarkEnd w:id="0"/>
      <w:r w:rsidRPr="004C1672">
        <w:rPr>
          <w:rFonts w:ascii="Arial" w:hAnsi="Arial" w:cs="Arial"/>
          <w:b w:val="0"/>
          <w:color w:val="auto"/>
          <w:sz w:val="20"/>
          <w:szCs w:val="20"/>
        </w:rPr>
        <w:t xml:space="preserve">Jona, </w:t>
      </w:r>
      <w:r w:rsidR="00875A95">
        <w:rPr>
          <w:rFonts w:ascii="Arial" w:hAnsi="Arial" w:cs="Arial"/>
          <w:b w:val="0"/>
          <w:color w:val="auto"/>
          <w:sz w:val="20"/>
          <w:szCs w:val="20"/>
        </w:rPr>
        <w:t>3. September</w:t>
      </w:r>
      <w:r w:rsidR="002A180B">
        <w:rPr>
          <w:rFonts w:ascii="Arial" w:hAnsi="Arial" w:cs="Arial"/>
          <w:b w:val="0"/>
          <w:color w:val="auto"/>
          <w:sz w:val="20"/>
          <w:szCs w:val="20"/>
        </w:rPr>
        <w:t xml:space="preserve"> 2018</w:t>
      </w:r>
      <w:r w:rsidRPr="004C1672">
        <w:rPr>
          <w:rFonts w:ascii="Arial" w:hAnsi="Arial" w:cs="Arial"/>
          <w:sz w:val="60"/>
          <w:szCs w:val="60"/>
        </w:rPr>
        <w:t xml:space="preserve"> </w:t>
      </w:r>
    </w:p>
    <w:p w:rsidR="004C1672" w:rsidRPr="004C1672" w:rsidRDefault="004C1672" w:rsidP="004C1672">
      <w:pPr>
        <w:pStyle w:val="BERSCHRIFT1ohneNummerierung"/>
        <w:rPr>
          <w:rFonts w:ascii="Arial" w:hAnsi="Arial" w:cs="Arial"/>
          <w:szCs w:val="24"/>
        </w:rPr>
      </w:pPr>
    </w:p>
    <w:p w:rsidR="00D11400" w:rsidRPr="004C1672" w:rsidRDefault="009E1609" w:rsidP="004C1672">
      <w:pPr>
        <w:pStyle w:val="BERSCHRIFT1ohneNummerierung"/>
        <w:rPr>
          <w:rFonts w:ascii="Arial" w:hAnsi="Arial" w:cs="Arial"/>
          <w:sz w:val="60"/>
          <w:szCs w:val="60"/>
        </w:rPr>
      </w:pPr>
      <w:r w:rsidRPr="009E1609">
        <w:rPr>
          <w:rFonts w:ascii="Arial" w:hAnsi="Arial" w:cs="Arial"/>
          <w:sz w:val="60"/>
          <w:szCs w:val="60"/>
        </w:rPr>
        <w:t>Medienmitteilung</w:t>
      </w:r>
    </w:p>
    <w:p w:rsidR="009E1609" w:rsidRPr="009E1609" w:rsidRDefault="006953D0" w:rsidP="009E1609">
      <w:pPr>
        <w:spacing w:after="120" w:line="360" w:lineRule="auto"/>
        <w:ind w:right="2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Stiftung Balm, Jona</w:t>
      </w:r>
      <w:r w:rsidR="00875A95">
        <w:rPr>
          <w:rFonts w:ascii="Arial" w:hAnsi="Arial" w:cs="Arial"/>
          <w:b/>
          <w:sz w:val="24"/>
          <w:szCs w:val="24"/>
        </w:rPr>
        <w:t xml:space="preserve"> </w:t>
      </w:r>
    </w:p>
    <w:p w:rsidR="006953D0" w:rsidRDefault="006953D0" w:rsidP="006953D0">
      <w:pPr>
        <w:pStyle w:val="Untertitel"/>
        <w:spacing w:after="120" w:line="360" w:lineRule="auto"/>
        <w:ind w:right="22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Der Balmtag - ein fröhlich buntes Miteinander</w:t>
      </w:r>
    </w:p>
    <w:p w:rsidR="006953D0" w:rsidRDefault="006953D0" w:rsidP="006953D0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Am vergangenen </w:t>
      </w:r>
      <w:r w:rsidR="00E37D34">
        <w:rPr>
          <w:rFonts w:ascii="Arial" w:hAnsi="Arial" w:cs="Arial"/>
          <w:b/>
        </w:rPr>
        <w:t xml:space="preserve">Sonntag </w:t>
      </w:r>
      <w:r>
        <w:rPr>
          <w:rFonts w:ascii="Arial" w:hAnsi="Arial" w:cs="Arial"/>
          <w:b/>
        </w:rPr>
        <w:t>herrschte auf dem</w:t>
      </w:r>
      <w:r w:rsidR="003F7721">
        <w:rPr>
          <w:rFonts w:ascii="Arial" w:hAnsi="Arial" w:cs="Arial"/>
          <w:b/>
        </w:rPr>
        <w:t xml:space="preserve"> Areal der Stiftung Balm</w:t>
      </w:r>
      <w:r w:rsidR="00007D05">
        <w:rPr>
          <w:rFonts w:ascii="Arial" w:hAnsi="Arial" w:cs="Arial"/>
          <w:b/>
        </w:rPr>
        <w:t xml:space="preserve"> in Jona</w:t>
      </w:r>
      <w:r w:rsidR="003F772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ein fröhlich buntes </w:t>
      </w:r>
      <w:r w:rsidR="00D732EC">
        <w:rPr>
          <w:rFonts w:ascii="Arial" w:hAnsi="Arial" w:cs="Arial"/>
          <w:b/>
        </w:rPr>
        <w:t xml:space="preserve">und unkompliziertes </w:t>
      </w:r>
      <w:r>
        <w:rPr>
          <w:rFonts w:ascii="Arial" w:hAnsi="Arial" w:cs="Arial"/>
          <w:b/>
        </w:rPr>
        <w:t xml:space="preserve">Miteinander. Über </w:t>
      </w:r>
      <w:r w:rsidR="00582648">
        <w:rPr>
          <w:rFonts w:ascii="Arial" w:hAnsi="Arial" w:cs="Arial"/>
          <w:b/>
        </w:rPr>
        <w:t xml:space="preserve">2'000 </w:t>
      </w:r>
      <w:r>
        <w:rPr>
          <w:rFonts w:ascii="Arial" w:hAnsi="Arial" w:cs="Arial"/>
          <w:b/>
        </w:rPr>
        <w:t xml:space="preserve">Leute besuchten den diesjährigen Balmtag und erlebten </w:t>
      </w:r>
      <w:r w:rsidR="00D732EC">
        <w:rPr>
          <w:rFonts w:ascii="Arial" w:hAnsi="Arial" w:cs="Arial"/>
          <w:b/>
        </w:rPr>
        <w:t>bei ausgelassener Stimmung viel Abwechslung und</w:t>
      </w:r>
      <w:r>
        <w:rPr>
          <w:rFonts w:ascii="Arial" w:hAnsi="Arial" w:cs="Arial"/>
          <w:b/>
        </w:rPr>
        <w:t xml:space="preserve"> gute Unterhaltung</w:t>
      </w:r>
      <w:r w:rsidR="00D732EC">
        <w:rPr>
          <w:rFonts w:ascii="Arial" w:hAnsi="Arial" w:cs="Arial"/>
          <w:b/>
        </w:rPr>
        <w:t xml:space="preserve">. Geboten wurde </w:t>
      </w:r>
      <w:r w:rsidR="003F7721">
        <w:rPr>
          <w:rFonts w:ascii="Arial" w:hAnsi="Arial" w:cs="Arial"/>
          <w:b/>
        </w:rPr>
        <w:t>manch</w:t>
      </w:r>
      <w:r w:rsidR="00D732EC">
        <w:rPr>
          <w:rFonts w:ascii="Arial" w:hAnsi="Arial" w:cs="Arial"/>
          <w:b/>
        </w:rPr>
        <w:t xml:space="preserve"> Schönes fürs Auge und </w:t>
      </w:r>
      <w:r w:rsidR="003F7721">
        <w:rPr>
          <w:rFonts w:ascii="Arial" w:hAnsi="Arial" w:cs="Arial"/>
          <w:b/>
        </w:rPr>
        <w:t xml:space="preserve">reichlich </w:t>
      </w:r>
      <w:r w:rsidR="00D732EC">
        <w:rPr>
          <w:rFonts w:ascii="Arial" w:hAnsi="Arial" w:cs="Arial"/>
          <w:b/>
        </w:rPr>
        <w:t>Feines für den Gaumen</w:t>
      </w:r>
      <w:r>
        <w:rPr>
          <w:rFonts w:ascii="Arial" w:hAnsi="Arial" w:cs="Arial"/>
          <w:b/>
        </w:rPr>
        <w:t>.</w:t>
      </w:r>
    </w:p>
    <w:p w:rsidR="00D17F39" w:rsidRDefault="006953D0" w:rsidP="0037430C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Unter dem Motto 'Da(s) sind wir!' lud die Stiftung Balm bereits zum 39. Mal die Bevölkerung ein</w:t>
      </w:r>
      <w:r w:rsidR="00D732E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zusammen mit ihren Klientinnen, Klienten und Mitarbeitenden einen erlebnisreichen Tag zu verbringen.</w:t>
      </w:r>
      <w:r w:rsidR="003F4282">
        <w:rPr>
          <w:rFonts w:ascii="Arial" w:hAnsi="Arial" w:cs="Arial"/>
        </w:rPr>
        <w:t xml:space="preserve"> </w:t>
      </w:r>
      <w:r w:rsidR="006359E8">
        <w:rPr>
          <w:rFonts w:ascii="Arial" w:hAnsi="Arial" w:cs="Arial"/>
        </w:rPr>
        <w:t xml:space="preserve">Die </w:t>
      </w:r>
      <w:r w:rsidR="00FB135C">
        <w:rPr>
          <w:rFonts w:ascii="Arial" w:hAnsi="Arial" w:cs="Arial"/>
        </w:rPr>
        <w:t>Bewohnerinnen und Bewohner</w:t>
      </w:r>
      <w:r w:rsidR="003F4282">
        <w:rPr>
          <w:rFonts w:ascii="Arial" w:hAnsi="Arial" w:cs="Arial"/>
        </w:rPr>
        <w:t xml:space="preserve"> fühlten sich im heiteren Trubel genau so wohl wie die zahlreichen Besucherinnen und Besucher. Der Tag wurde </w:t>
      </w:r>
      <w:r w:rsidR="00875A95">
        <w:rPr>
          <w:rFonts w:ascii="Arial" w:hAnsi="Arial" w:cs="Arial"/>
        </w:rPr>
        <w:t>begleitet</w:t>
      </w:r>
      <w:r w:rsidR="003F4282">
        <w:rPr>
          <w:rFonts w:ascii="Arial" w:hAnsi="Arial" w:cs="Arial"/>
        </w:rPr>
        <w:t xml:space="preserve"> von wundervolle</w:t>
      </w:r>
      <w:r w:rsidR="00D63783">
        <w:rPr>
          <w:rFonts w:ascii="Arial" w:hAnsi="Arial" w:cs="Arial"/>
        </w:rPr>
        <w:t>n</w:t>
      </w:r>
      <w:r w:rsidR="003F4282">
        <w:rPr>
          <w:rFonts w:ascii="Arial" w:hAnsi="Arial" w:cs="Arial"/>
        </w:rPr>
        <w:t xml:space="preserve"> Begegnungen, </w:t>
      </w:r>
      <w:r w:rsidR="00AA1C97">
        <w:rPr>
          <w:rFonts w:ascii="Arial" w:hAnsi="Arial" w:cs="Arial"/>
        </w:rPr>
        <w:t xml:space="preserve">musikalischer Unterhaltung, </w:t>
      </w:r>
      <w:r w:rsidR="003F4282">
        <w:rPr>
          <w:rFonts w:ascii="Arial" w:hAnsi="Arial" w:cs="Arial"/>
        </w:rPr>
        <w:t xml:space="preserve">kreativen Produkten, lustigen Spielen und feiner Verköstigung. </w:t>
      </w:r>
      <w:r w:rsidR="00FB135C">
        <w:rPr>
          <w:rFonts w:ascii="Arial" w:hAnsi="Arial" w:cs="Arial"/>
        </w:rPr>
        <w:t xml:space="preserve">Während </w:t>
      </w:r>
      <w:r w:rsidR="00AA1C97">
        <w:rPr>
          <w:rFonts w:ascii="Arial" w:hAnsi="Arial" w:cs="Arial"/>
        </w:rPr>
        <w:t>die</w:t>
      </w:r>
      <w:r w:rsidR="00D732EC">
        <w:rPr>
          <w:rFonts w:ascii="Arial" w:hAnsi="Arial" w:cs="Arial"/>
        </w:rPr>
        <w:t xml:space="preserve"> Kinder die Werke des Ballonkünstlers bestaunten</w:t>
      </w:r>
      <w:r w:rsidR="00781145">
        <w:rPr>
          <w:rFonts w:ascii="Arial" w:hAnsi="Arial" w:cs="Arial"/>
        </w:rPr>
        <w:t>, genossen die Erwachsenen ein Glas des stiftungseig</w:t>
      </w:r>
      <w:r w:rsidR="00D732EC">
        <w:rPr>
          <w:rFonts w:ascii="Arial" w:hAnsi="Arial" w:cs="Arial"/>
        </w:rPr>
        <w:t>e</w:t>
      </w:r>
      <w:r w:rsidR="00781145">
        <w:rPr>
          <w:rFonts w:ascii="Arial" w:hAnsi="Arial" w:cs="Arial"/>
        </w:rPr>
        <w:t>n</w:t>
      </w:r>
      <w:r w:rsidR="0042518D">
        <w:rPr>
          <w:rFonts w:ascii="Arial" w:hAnsi="Arial" w:cs="Arial"/>
        </w:rPr>
        <w:t xml:space="preserve">en Weines </w:t>
      </w:r>
      <w:proofErr w:type="spellStart"/>
      <w:r w:rsidR="0042518D">
        <w:rPr>
          <w:rFonts w:ascii="Arial" w:hAnsi="Arial" w:cs="Arial"/>
        </w:rPr>
        <w:t>Flu</w:t>
      </w:r>
      <w:r w:rsidR="00D732EC">
        <w:rPr>
          <w:rFonts w:ascii="Arial" w:hAnsi="Arial" w:cs="Arial"/>
        </w:rPr>
        <w:t>ehölzli</w:t>
      </w:r>
      <w:proofErr w:type="spellEnd"/>
      <w:r w:rsidR="00D732EC">
        <w:rPr>
          <w:rFonts w:ascii="Arial" w:hAnsi="Arial" w:cs="Arial"/>
        </w:rPr>
        <w:t xml:space="preserve"> </w:t>
      </w:r>
      <w:r w:rsidR="00781145">
        <w:rPr>
          <w:rFonts w:ascii="Arial" w:hAnsi="Arial" w:cs="Arial"/>
        </w:rPr>
        <w:t xml:space="preserve">oder erfreuten sich an den </w:t>
      </w:r>
      <w:r w:rsidR="00701121">
        <w:rPr>
          <w:rFonts w:ascii="Arial" w:hAnsi="Arial" w:cs="Arial"/>
        </w:rPr>
        <w:t>bunten</w:t>
      </w:r>
      <w:r w:rsidR="00781145">
        <w:rPr>
          <w:rFonts w:ascii="Arial" w:hAnsi="Arial" w:cs="Arial"/>
        </w:rPr>
        <w:t xml:space="preserve"> </w:t>
      </w:r>
      <w:r w:rsidR="00FB135C">
        <w:rPr>
          <w:rFonts w:ascii="Arial" w:hAnsi="Arial" w:cs="Arial"/>
        </w:rPr>
        <w:t>Erzeugnissen</w:t>
      </w:r>
      <w:r w:rsidR="00781145">
        <w:rPr>
          <w:rFonts w:ascii="Arial" w:hAnsi="Arial" w:cs="Arial"/>
        </w:rPr>
        <w:t xml:space="preserve"> des Werkateliers und des Blumengeschäftes 'Arte e Fiori'. Einen beson</w:t>
      </w:r>
      <w:r w:rsidR="00FB135C">
        <w:rPr>
          <w:rFonts w:ascii="Arial" w:hAnsi="Arial" w:cs="Arial"/>
        </w:rPr>
        <w:t>deren Einblick in den Alltag der</w:t>
      </w:r>
      <w:r w:rsidR="00781145">
        <w:rPr>
          <w:rFonts w:ascii="Arial" w:hAnsi="Arial" w:cs="Arial"/>
        </w:rPr>
        <w:t xml:space="preserve"> Bewoh</w:t>
      </w:r>
      <w:r w:rsidR="0037430C">
        <w:rPr>
          <w:rFonts w:ascii="Arial" w:hAnsi="Arial" w:cs="Arial"/>
        </w:rPr>
        <w:t>nerinnen und Bewohnern des Balm</w:t>
      </w:r>
      <w:r w:rsidR="00781145">
        <w:rPr>
          <w:rFonts w:ascii="Arial" w:hAnsi="Arial" w:cs="Arial"/>
        </w:rPr>
        <w:t>-Areals bot der</w:t>
      </w:r>
      <w:r w:rsidR="0037430C">
        <w:rPr>
          <w:rFonts w:ascii="Arial" w:hAnsi="Arial" w:cs="Arial"/>
        </w:rPr>
        <w:t xml:space="preserve"> Stand der Beschäftigungsgruppe, an dem </w:t>
      </w:r>
      <w:r w:rsidR="00875A95">
        <w:rPr>
          <w:rFonts w:ascii="Arial" w:hAnsi="Arial" w:cs="Arial"/>
        </w:rPr>
        <w:t>Filz-</w:t>
      </w:r>
      <w:r w:rsidR="00701121">
        <w:rPr>
          <w:rFonts w:ascii="Arial" w:hAnsi="Arial" w:cs="Arial"/>
        </w:rPr>
        <w:t xml:space="preserve"> und Karten-</w:t>
      </w:r>
      <w:r w:rsidR="00875A95">
        <w:rPr>
          <w:rFonts w:ascii="Arial" w:hAnsi="Arial" w:cs="Arial"/>
        </w:rPr>
        <w:t>Kreationen</w:t>
      </w:r>
      <w:r w:rsidR="0037430C">
        <w:rPr>
          <w:rFonts w:ascii="Arial" w:hAnsi="Arial" w:cs="Arial"/>
        </w:rPr>
        <w:t xml:space="preserve"> </w:t>
      </w:r>
      <w:r w:rsidR="00875A95">
        <w:rPr>
          <w:rFonts w:ascii="Arial" w:hAnsi="Arial" w:cs="Arial"/>
        </w:rPr>
        <w:t>entstanden</w:t>
      </w:r>
      <w:r w:rsidR="0037430C">
        <w:rPr>
          <w:rFonts w:ascii="Arial" w:hAnsi="Arial" w:cs="Arial"/>
        </w:rPr>
        <w:t xml:space="preserve">. </w:t>
      </w:r>
      <w:r w:rsidR="00FB135C">
        <w:rPr>
          <w:rFonts w:ascii="Arial" w:hAnsi="Arial" w:cs="Arial"/>
        </w:rPr>
        <w:t>Auch</w:t>
      </w:r>
      <w:r w:rsidR="0037430C">
        <w:rPr>
          <w:rFonts w:ascii="Arial" w:hAnsi="Arial" w:cs="Arial"/>
        </w:rPr>
        <w:t xml:space="preserve"> die Schülerinnen und Schüler der Heilpädagogischen Schule </w:t>
      </w:r>
      <w:r w:rsidR="00FB135C">
        <w:rPr>
          <w:rFonts w:ascii="Arial" w:hAnsi="Arial" w:cs="Arial"/>
        </w:rPr>
        <w:t xml:space="preserve">mischten </w:t>
      </w:r>
      <w:r w:rsidR="0037430C">
        <w:rPr>
          <w:rFonts w:ascii="Arial" w:hAnsi="Arial" w:cs="Arial"/>
        </w:rPr>
        <w:t>fröhlich am Geschehen mit.</w:t>
      </w:r>
      <w:r w:rsidR="00AA1C97">
        <w:rPr>
          <w:rFonts w:ascii="Arial" w:hAnsi="Arial" w:cs="Arial"/>
        </w:rPr>
        <w:t xml:space="preserve"> </w:t>
      </w:r>
    </w:p>
    <w:p w:rsidR="006953D0" w:rsidRDefault="00AA1C97" w:rsidP="0037430C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Wussten Sie, dass die betreuten Mitarbeitenden</w:t>
      </w:r>
      <w:r w:rsidR="00A4727E">
        <w:rPr>
          <w:rFonts w:ascii="Arial" w:hAnsi="Arial" w:cs="Arial"/>
        </w:rPr>
        <w:t xml:space="preserve"> der Stiftung Balm im Jahr 2017 </w:t>
      </w:r>
      <w:r>
        <w:rPr>
          <w:rFonts w:ascii="Arial" w:hAnsi="Arial" w:cs="Arial"/>
        </w:rPr>
        <w:t xml:space="preserve">gemeinsam 242'235 Arbeitsstunden leisteten? Dies war eine der </w:t>
      </w:r>
      <w:r w:rsidR="00392E52">
        <w:rPr>
          <w:rFonts w:ascii="Arial" w:hAnsi="Arial" w:cs="Arial"/>
        </w:rPr>
        <w:t>Wettbewerbs-</w:t>
      </w:r>
      <w:r>
        <w:rPr>
          <w:rFonts w:ascii="Arial" w:hAnsi="Arial" w:cs="Arial"/>
        </w:rPr>
        <w:t xml:space="preserve">Antworten, die entweder erraten </w:t>
      </w:r>
      <w:r w:rsidR="00D17F39">
        <w:rPr>
          <w:rFonts w:ascii="Arial" w:hAnsi="Arial" w:cs="Arial"/>
        </w:rPr>
        <w:t xml:space="preserve">werden </w:t>
      </w:r>
      <w:r w:rsidR="00A4727E">
        <w:rPr>
          <w:rFonts w:ascii="Arial" w:hAnsi="Arial" w:cs="Arial"/>
        </w:rPr>
        <w:t>konnte</w:t>
      </w:r>
      <w:r w:rsidR="00D17F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oder auf dem Gelände </w:t>
      </w:r>
      <w:r w:rsidR="00392E52">
        <w:rPr>
          <w:rFonts w:ascii="Arial" w:hAnsi="Arial" w:cs="Arial"/>
        </w:rPr>
        <w:t>zu finden war</w:t>
      </w:r>
      <w:r>
        <w:rPr>
          <w:rFonts w:ascii="Arial" w:hAnsi="Arial" w:cs="Arial"/>
        </w:rPr>
        <w:t>.</w:t>
      </w:r>
      <w:r w:rsidR="00D17F39">
        <w:rPr>
          <w:rFonts w:ascii="Arial" w:hAnsi="Arial" w:cs="Arial"/>
        </w:rPr>
        <w:t xml:space="preserve"> So versteckten sich überall spannende Informationen zur Stiftung Balm.</w:t>
      </w:r>
    </w:p>
    <w:p w:rsidR="008E7D5D" w:rsidRDefault="008E7D5D" w:rsidP="009E1609">
      <w:pPr>
        <w:spacing w:after="120"/>
        <w:ind w:right="225"/>
        <w:rPr>
          <w:rFonts w:ascii="Arial" w:hAnsi="Arial" w:cs="Arial"/>
          <w:b/>
        </w:rPr>
      </w:pPr>
    </w:p>
    <w:p w:rsidR="0037430C" w:rsidRPr="0037430C" w:rsidRDefault="0037430C" w:rsidP="009E1609">
      <w:pPr>
        <w:spacing w:after="120"/>
        <w:ind w:right="225"/>
        <w:rPr>
          <w:rFonts w:ascii="Arial" w:hAnsi="Arial" w:cs="Arial"/>
          <w:b/>
        </w:rPr>
      </w:pPr>
      <w:r w:rsidRPr="0037430C">
        <w:rPr>
          <w:rFonts w:ascii="Arial" w:hAnsi="Arial" w:cs="Arial"/>
          <w:b/>
        </w:rPr>
        <w:t xml:space="preserve">Der Balmhof - </w:t>
      </w:r>
      <w:r w:rsidR="00875A95">
        <w:rPr>
          <w:rFonts w:ascii="Arial" w:hAnsi="Arial" w:cs="Arial"/>
          <w:b/>
        </w:rPr>
        <w:t>dank Tieren mehr Lebensqualität</w:t>
      </w:r>
    </w:p>
    <w:p w:rsidR="005433BD" w:rsidRDefault="0037430C" w:rsidP="00162847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 xml:space="preserve">Was letztes Jahr beim Balmtag </w:t>
      </w:r>
      <w:r w:rsidR="00CD4B18">
        <w:rPr>
          <w:rFonts w:ascii="Arial" w:hAnsi="Arial" w:cs="Arial"/>
        </w:rPr>
        <w:t>mit dem Spatenstich begann</w:t>
      </w:r>
      <w:r>
        <w:rPr>
          <w:rFonts w:ascii="Arial" w:hAnsi="Arial" w:cs="Arial"/>
        </w:rPr>
        <w:t xml:space="preserve">, </w:t>
      </w:r>
      <w:r w:rsidR="000350FD">
        <w:rPr>
          <w:rFonts w:ascii="Arial" w:hAnsi="Arial" w:cs="Arial"/>
        </w:rPr>
        <w:t xml:space="preserve">präsentierte sich am vergangenen </w:t>
      </w:r>
      <w:r w:rsidR="00CD4B18">
        <w:rPr>
          <w:rFonts w:ascii="Arial" w:hAnsi="Arial" w:cs="Arial"/>
        </w:rPr>
        <w:t xml:space="preserve">Sonntag </w:t>
      </w:r>
      <w:r w:rsidR="00392E52">
        <w:rPr>
          <w:rFonts w:ascii="Arial" w:hAnsi="Arial" w:cs="Arial"/>
        </w:rPr>
        <w:t>auf</w:t>
      </w:r>
      <w:r w:rsidR="00701121">
        <w:rPr>
          <w:rFonts w:ascii="Arial" w:hAnsi="Arial" w:cs="Arial"/>
        </w:rPr>
        <w:t xml:space="preserve"> überzeugende Art</w:t>
      </w:r>
      <w:r>
        <w:rPr>
          <w:rFonts w:ascii="Arial" w:hAnsi="Arial" w:cs="Arial"/>
        </w:rPr>
        <w:t xml:space="preserve">: Der Balmhof mit seinen Tieren. </w:t>
      </w:r>
      <w:r w:rsidR="00162847">
        <w:rPr>
          <w:rFonts w:ascii="Arial" w:hAnsi="Arial" w:cs="Arial"/>
        </w:rPr>
        <w:t xml:space="preserve">Gross und Klein erfreuten sich an den Eseln, Hühnern, </w:t>
      </w:r>
      <w:proofErr w:type="spellStart"/>
      <w:r w:rsidR="00162847">
        <w:rPr>
          <w:rFonts w:ascii="Arial" w:hAnsi="Arial" w:cs="Arial"/>
        </w:rPr>
        <w:t>Kune</w:t>
      </w:r>
      <w:proofErr w:type="spellEnd"/>
      <w:r w:rsidR="00162847">
        <w:rPr>
          <w:rFonts w:ascii="Arial" w:hAnsi="Arial" w:cs="Arial"/>
        </w:rPr>
        <w:t xml:space="preserve"> </w:t>
      </w:r>
      <w:proofErr w:type="spellStart"/>
      <w:r w:rsidR="00162847">
        <w:rPr>
          <w:rFonts w:ascii="Arial" w:hAnsi="Arial" w:cs="Arial"/>
        </w:rPr>
        <w:t>Kune</w:t>
      </w:r>
      <w:proofErr w:type="spellEnd"/>
      <w:r w:rsidR="00162847">
        <w:rPr>
          <w:rFonts w:ascii="Arial" w:hAnsi="Arial" w:cs="Arial"/>
        </w:rPr>
        <w:t xml:space="preserve"> Schweinen, Kaninchen und Katzen. </w:t>
      </w:r>
      <w:r w:rsidR="00701121">
        <w:rPr>
          <w:rFonts w:ascii="Arial" w:hAnsi="Arial" w:cs="Arial"/>
        </w:rPr>
        <w:t>An den Info-Ständen herrschte reges Interesse</w:t>
      </w:r>
      <w:r w:rsidR="00582648">
        <w:rPr>
          <w:rFonts w:ascii="Arial" w:hAnsi="Arial" w:cs="Arial"/>
        </w:rPr>
        <w:t xml:space="preserve">. </w:t>
      </w:r>
      <w:r w:rsidR="00701121">
        <w:rPr>
          <w:rFonts w:ascii="Arial" w:hAnsi="Arial" w:cs="Arial"/>
        </w:rPr>
        <w:t>Dort präsentierte das</w:t>
      </w:r>
      <w:r w:rsidR="00162847">
        <w:rPr>
          <w:rFonts w:ascii="Arial" w:hAnsi="Arial" w:cs="Arial"/>
        </w:rPr>
        <w:t xml:space="preserve"> Balmhof-Team, was für Klientinnen, Klienten und Tiere wichtig ist und wie diese sich täglich miteinander beschäftigen. </w:t>
      </w:r>
      <w:r w:rsidR="00C0738C">
        <w:rPr>
          <w:rFonts w:ascii="Arial" w:hAnsi="Arial" w:cs="Arial"/>
        </w:rPr>
        <w:t>Dabei konnte man unter anderem erfahren, wie der Umgang mit den Tieren die Be</w:t>
      </w:r>
      <w:r w:rsidR="000350FD">
        <w:rPr>
          <w:rFonts w:ascii="Arial" w:hAnsi="Arial" w:cs="Arial"/>
        </w:rPr>
        <w:t>wohnerinnen und Bewohner fördert und fordert</w:t>
      </w:r>
      <w:r w:rsidR="00C0738C">
        <w:rPr>
          <w:rFonts w:ascii="Arial" w:hAnsi="Arial" w:cs="Arial"/>
        </w:rPr>
        <w:t xml:space="preserve"> und somit deren Leb</w:t>
      </w:r>
      <w:r w:rsidR="000350FD">
        <w:rPr>
          <w:rFonts w:ascii="Arial" w:hAnsi="Arial" w:cs="Arial"/>
        </w:rPr>
        <w:t>ensqualität positiv beeinflusst</w:t>
      </w:r>
      <w:r w:rsidR="00C0738C">
        <w:rPr>
          <w:rFonts w:ascii="Arial" w:hAnsi="Arial" w:cs="Arial"/>
        </w:rPr>
        <w:t xml:space="preserve">. Die </w:t>
      </w:r>
      <w:r w:rsidR="00162847">
        <w:rPr>
          <w:rFonts w:ascii="Arial" w:hAnsi="Arial" w:cs="Arial"/>
        </w:rPr>
        <w:t xml:space="preserve">2. Etappe des Projektes befindet sich bereits in Planung und soll, sobald </w:t>
      </w:r>
      <w:r w:rsidR="008915E5">
        <w:rPr>
          <w:rFonts w:ascii="Arial" w:hAnsi="Arial" w:cs="Arial"/>
        </w:rPr>
        <w:t>die notwendigen</w:t>
      </w:r>
      <w:r w:rsidR="00162847">
        <w:rPr>
          <w:rFonts w:ascii="Arial" w:hAnsi="Arial" w:cs="Arial"/>
        </w:rPr>
        <w:t xml:space="preserve"> Spenden eingegangen sind, realisiert werden.</w:t>
      </w:r>
    </w:p>
    <w:p w:rsidR="00C0738C" w:rsidRDefault="00C0738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6322" w:rsidRDefault="00726322" w:rsidP="009C24A4">
      <w:pPr>
        <w:spacing w:after="120"/>
        <w:ind w:right="225"/>
        <w:rPr>
          <w:rFonts w:ascii="Arial" w:hAnsi="Arial" w:cs="Arial"/>
          <w:b/>
        </w:rPr>
      </w:pPr>
    </w:p>
    <w:p w:rsidR="009C24A4" w:rsidRDefault="00712CA1" w:rsidP="009C24A4">
      <w:pPr>
        <w:spacing w:after="12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D31DAAA" wp14:editId="1C9E5F89">
                <wp:simplePos x="0" y="0"/>
                <wp:positionH relativeFrom="column">
                  <wp:posOffset>-115570</wp:posOffset>
                </wp:positionH>
                <wp:positionV relativeFrom="paragraph">
                  <wp:posOffset>221615</wp:posOffset>
                </wp:positionV>
                <wp:extent cx="6101080" cy="2326640"/>
                <wp:effectExtent l="0" t="0" r="0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080" cy="2326640"/>
                          <a:chOff x="0" y="0"/>
                          <a:chExt cx="6101484" cy="2326986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1945178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4807" y="0"/>
                            <a:ext cx="1806633" cy="134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1956"/>
                            <a:ext cx="170688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0909" w:rsidRPr="00726322" w:rsidRDefault="00010909" w:rsidP="009C24A4">
                              <w:pPr>
                                <w:spacing w:after="0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Die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floralen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Kreationen des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="004540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'</w:t>
                              </w:r>
                              <w:r w:rsidRPr="009E52A0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Arte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e Fiori</w:t>
                              </w:r>
                              <w:r w:rsidR="004540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'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sorgten für Freude und </w:t>
                              </w:r>
                              <w:r w:rsidRPr="009E52A0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Bewunderung</w:t>
                              </w:r>
                              <w:r w:rsidRPr="009C24A4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8305" y="1451956"/>
                            <a:ext cx="192278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0909" w:rsidRPr="009E52A0" w:rsidRDefault="00010909" w:rsidP="009E52A0">
                              <w:pPr>
                                <w:spacing w:after="0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So manchem zauberte die Begrüssung des B</w:t>
                              </w:r>
                              <w:r w:rsidRPr="009E52A0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alm-Bewohners Kurt ein Lächeln ins Gesicht.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9149" y="1451956"/>
                            <a:ext cx="2172335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0909" w:rsidRPr="009E52A0" w:rsidRDefault="00010909" w:rsidP="009E52A0">
                              <w:pPr>
                                <w:spacing w:after="0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E52A0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Von Schminken über Basteln bis hin zu zahlreichen Spielen gab es für die Kleinen unendlich viel zu entdecken.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0"/>
                            <a:ext cx="1972887" cy="1341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" o:spid="_x0000_s1026" style="position:absolute;margin-left:-9.1pt;margin-top:17.45pt;width:480.4pt;height:183.2pt;z-index:251673600" coordsize="61014,23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" o:spid="_x0000_s1027" type="#_x0000_t75" style="position:absolute;left:609;width:19452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BHfjFAAAA2wAAAA8AAABkcnMvZG93bnJldi54bWxEj0FrwkAQhe+F/odlCr2UumkpVlJXCQVR&#10;UQ+N/QFDdpoNZmdDdjXx33cOgrcZ3pv3vpkvR9+qC/WxCWzgbZKBIq6Cbbg28Htcvc5AxYRssQ1M&#10;Bq4UYbl4fJhjbsPAP3QpU60khGOOBlxKXa51rBx5jJPQEYv2F3qPSda+1rbHQcJ9q9+zbKo9NiwN&#10;Djv6dlSdyrM38FnOVsePl/1uWBfRnfZhWxyyrTHPT2PxBSrRmO7m2/XGCr7Qyy8ygF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AR34xQAAANsAAAAPAAAAAAAAAAAAAAAA&#10;AJ8CAABkcnMvZG93bnJldi54bWxQSwUGAAAAAAQABAD3AAAAkQMAAAAA&#10;">
                  <v:imagedata r:id="rId11" o:title=""/>
                  <v:path arrowok="t"/>
                </v:shape>
                <v:shape id="Grafik 5" o:spid="_x0000_s1028" type="#_x0000_t75" style="position:absolute;left:20948;width:18066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p7jCAAAA2gAAAA8AAABkcnMvZG93bnJldi54bWxEj81qwzAQhO+FvIPYQm6N3JCW1I1iTCDU&#10;vaVO6Hmx1j/UWhlJtd23rwKBHIeZ+YbZZbPpxUjOd5YVPK8SEMSV1R03Ci7n49MWhA/IGnvLpOCP&#10;PGT7xcMOU20n/qKxDI2IEPYpKmhDGFIpfdWSQb+yA3H0ausMhihdI7XDKcJNL9dJ8ioNdhwXWhzo&#10;0FL1U/4aBee32k1Vvhm6j+JSf8pjedp+H5RaPs75O4hAc7iHb+1CK3iB65V4A+T+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Ke4wgAAANoAAAAPAAAAAAAAAAAAAAAAAJ8C&#10;AABkcnMvZG93bnJldi54bWxQSwUGAAAAAAQABAD3AAAAjgMAAAAA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9" type="#_x0000_t202" style="position:absolute;top:14519;width:17068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010909" w:rsidRPr="00726322" w:rsidRDefault="00010909" w:rsidP="009C24A4">
                        <w:pPr>
                          <w:spacing w:after="0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Die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floralen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Kreationen des 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br/>
                        </w:r>
                        <w:r w:rsidR="004540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'</w:t>
                        </w:r>
                        <w:r w:rsidRPr="009E52A0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Arte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e Fiori</w:t>
                        </w:r>
                        <w:r w:rsidR="004540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'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sorgten für Freude und </w:t>
                        </w:r>
                        <w:r w:rsidRPr="009E52A0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Bewunderung</w:t>
                        </w:r>
                        <w:r w:rsidRPr="009C24A4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feld 2" o:spid="_x0000_s1030" type="#_x0000_t202" style="position:absolute;left:20283;top:14519;width:19227;height:8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010909" w:rsidRPr="009E52A0" w:rsidRDefault="00010909" w:rsidP="009E52A0">
                        <w:pPr>
                          <w:spacing w:after="0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So manchem zauberte die Begrüssung des B</w:t>
                        </w:r>
                        <w:r w:rsidRPr="009E52A0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alm-Bewohners Kurt ein Lächeln ins Gesicht.</w:t>
                        </w:r>
                      </w:p>
                    </w:txbxContent>
                  </v:textbox>
                </v:shape>
                <v:shape id="Textfeld 2" o:spid="_x0000_s1031" type="#_x0000_t202" style="position:absolute;left:39291;top:14519;width:21723;height:7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010909" w:rsidRPr="009E52A0" w:rsidRDefault="00010909" w:rsidP="009E52A0">
                        <w:pPr>
                          <w:spacing w:after="0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9E52A0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Von Schminken über Basteln bis hin zu zahlreichen Spielen gab es für die Kleinen unendlich viel zu entdecken. </w:t>
                        </w:r>
                      </w:p>
                    </w:txbxContent>
                  </v:textbox>
                </v:shape>
                <v:shape id="Grafik 1" o:spid="_x0000_s1032" type="#_x0000_t75" style="position:absolute;left:39624;width:19728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/SN3BAAAA2gAAAA8AAABkcnMvZG93bnJldi54bWxET0uLwjAQvi/4H8II3tbUgstSjSI+QDwU&#10;t3rwODRjW2wmpYna+us3wsKeho/vOfNlZ2rxoNZVlhVMxhEI4tzqigsF59Pu8xuE88gaa8ukoCcH&#10;y8XgY46Jtk/+oUfmCxFC2CWooPS+SaR0eUkG3dg2xIG72tagD7AtpG7xGcJNLeMo+pIGKw4NJTa0&#10;Lim/ZXejIN5OL/027a/HY1pXh91lk2bxS6nRsFvNQHjq/L/4z73XYT68X3lf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/SN3BAAAA2gAAAA8AAAAAAAAAAAAAAAAAnwIA&#10;AGRycy9kb3ducmV2LnhtbFBLBQYAAAAABAAEAPcAAACNAwAAAAA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A541AA" w:rsidRDefault="00A541AA" w:rsidP="00711BC5">
      <w:pPr>
        <w:rPr>
          <w:rFonts w:ascii="Arial" w:hAnsi="Arial" w:cs="Arial"/>
          <w:b/>
        </w:rPr>
      </w:pPr>
    </w:p>
    <w:p w:rsidR="00A541AA" w:rsidRDefault="00A541AA" w:rsidP="00711BC5">
      <w:pPr>
        <w:rPr>
          <w:rFonts w:ascii="Arial" w:hAnsi="Arial" w:cs="Arial"/>
          <w:b/>
        </w:rPr>
      </w:pPr>
    </w:p>
    <w:p w:rsidR="00A541AA" w:rsidRDefault="00A541AA" w:rsidP="00711BC5">
      <w:pPr>
        <w:rPr>
          <w:rFonts w:ascii="Arial" w:hAnsi="Arial" w:cs="Arial"/>
          <w:b/>
        </w:rPr>
      </w:pPr>
    </w:p>
    <w:p w:rsidR="00A541AA" w:rsidRDefault="00A541AA" w:rsidP="00711BC5">
      <w:pPr>
        <w:rPr>
          <w:rFonts w:ascii="Arial" w:hAnsi="Arial" w:cs="Arial"/>
          <w:b/>
        </w:rPr>
      </w:pPr>
    </w:p>
    <w:p w:rsidR="003378ED" w:rsidRDefault="003378ED" w:rsidP="00711BC5">
      <w:pPr>
        <w:rPr>
          <w:rFonts w:ascii="Arial" w:hAnsi="Arial" w:cs="Arial"/>
          <w:b/>
        </w:rPr>
      </w:pPr>
    </w:p>
    <w:p w:rsidR="00712CA1" w:rsidRDefault="00712CA1" w:rsidP="00711BC5">
      <w:pPr>
        <w:rPr>
          <w:rFonts w:ascii="Arial" w:hAnsi="Arial" w:cs="Arial"/>
          <w:b/>
        </w:rPr>
      </w:pPr>
    </w:p>
    <w:p w:rsidR="00712CA1" w:rsidRDefault="00712CA1" w:rsidP="00711BC5">
      <w:pPr>
        <w:rPr>
          <w:rFonts w:ascii="Arial" w:hAnsi="Arial" w:cs="Arial"/>
          <w:b/>
        </w:rPr>
      </w:pPr>
    </w:p>
    <w:p w:rsidR="00712CA1" w:rsidRDefault="00712CA1" w:rsidP="00711BC5">
      <w:pPr>
        <w:rPr>
          <w:rFonts w:ascii="Arial" w:hAnsi="Arial" w:cs="Arial"/>
          <w:b/>
        </w:rPr>
      </w:pPr>
    </w:p>
    <w:p w:rsidR="00712CA1" w:rsidRDefault="00712CA1" w:rsidP="00711BC5">
      <w:pPr>
        <w:rPr>
          <w:rFonts w:ascii="Arial" w:hAnsi="Arial" w:cs="Arial"/>
          <w:b/>
        </w:rPr>
      </w:pPr>
    </w:p>
    <w:p w:rsidR="00F5689F" w:rsidRPr="009E1609" w:rsidRDefault="009E1609" w:rsidP="00711BC5">
      <w:pPr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Medienkontakt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Priska Engelbogen, Leiterin Marketing, Kommunikation &amp; Fundraising</w:t>
      </w:r>
    </w:p>
    <w:p w:rsidR="009E1609" w:rsidRPr="005B78D3" w:rsidRDefault="009D7756" w:rsidP="009E1609">
      <w:pPr>
        <w:spacing w:after="0"/>
        <w:ind w:right="225"/>
        <w:rPr>
          <w:rFonts w:ascii="Arial" w:hAnsi="Arial" w:cs="Arial"/>
        </w:rPr>
      </w:pPr>
      <w:r>
        <w:rPr>
          <w:rFonts w:ascii="Arial" w:hAnsi="Arial" w:cs="Arial"/>
        </w:rPr>
        <w:t>Telefon</w:t>
      </w:r>
      <w:r w:rsidR="009E1609" w:rsidRPr="009E1609">
        <w:rPr>
          <w:rFonts w:ascii="Arial" w:hAnsi="Arial" w:cs="Arial"/>
        </w:rPr>
        <w:t xml:space="preserve"> 055 220 65 91, E-Mail: priska.engelbogen@stiftungbalm.ch</w:t>
      </w:r>
    </w:p>
    <w:p w:rsidR="00A541AA" w:rsidRDefault="00A541AA" w:rsidP="009E1609">
      <w:pPr>
        <w:spacing w:after="0"/>
        <w:ind w:right="225"/>
        <w:rPr>
          <w:rFonts w:ascii="Arial" w:hAnsi="Arial" w:cs="Arial"/>
          <w:b/>
        </w:rPr>
      </w:pPr>
    </w:p>
    <w:p w:rsidR="003378ED" w:rsidRDefault="003378ED" w:rsidP="009E1609">
      <w:pPr>
        <w:spacing w:after="0"/>
        <w:ind w:right="225"/>
        <w:rPr>
          <w:rStyle w:val="Hyperlink"/>
          <w:rFonts w:ascii="Arial" w:hAnsi="Arial" w:cs="Arial"/>
        </w:rPr>
      </w:pPr>
    </w:p>
    <w:p w:rsidR="005D59ED" w:rsidRDefault="005D59ED" w:rsidP="009E1609">
      <w:pPr>
        <w:spacing w:after="0"/>
        <w:ind w:right="225"/>
        <w:rPr>
          <w:rFonts w:ascii="Arial" w:hAnsi="Arial" w:cs="Arial"/>
        </w:rPr>
      </w:pPr>
    </w:p>
    <w:tbl>
      <w:tblPr>
        <w:tblStyle w:val="BalmTabelle"/>
        <w:tblW w:w="0" w:type="auto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296"/>
      </w:tblGrid>
      <w:tr w:rsidR="00BF547C" w:rsidRPr="00F435DF" w:rsidTr="00C16099"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9E1609" w:rsidRPr="009E1609" w:rsidRDefault="00711BC5" w:rsidP="00C16099">
            <w:pPr>
              <w:ind w:right="-6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</w:rPr>
              <w:br w:type="page"/>
            </w:r>
            <w:r w:rsidR="009E1609" w:rsidRPr="009E1609">
              <w:rPr>
                <w:rFonts w:ascii="Arial" w:hAnsi="Arial" w:cs="Arial"/>
                <w:b/>
                <w:i/>
              </w:rPr>
              <w:t>Stiftung Balm</w:t>
            </w:r>
          </w:p>
          <w:p w:rsidR="009E1609" w:rsidRPr="00F435DF" w:rsidRDefault="009E1609" w:rsidP="005D59ED">
            <w:pPr>
              <w:spacing w:line="276" w:lineRule="auto"/>
              <w:ind w:right="-60"/>
              <w:rPr>
                <w:rFonts w:ascii="Arial" w:hAnsi="Arial" w:cs="Arial"/>
                <w:i/>
              </w:rPr>
            </w:pPr>
            <w:r w:rsidRPr="009E1609">
              <w:rPr>
                <w:rFonts w:ascii="Arial" w:hAnsi="Arial" w:cs="Arial"/>
                <w:i/>
              </w:rPr>
              <w:t>Die Stiftung Balm sieht ihre Aufgabe darin, gemeinsam mit und für Menschen mit Behinderung Zukunftsperspektiven und Lebensräume zu gestalten. Sie sollen selbstbestimm</w:t>
            </w:r>
            <w:r w:rsidR="00C75FDA">
              <w:rPr>
                <w:rFonts w:ascii="Arial" w:hAnsi="Arial" w:cs="Arial"/>
                <w:i/>
              </w:rPr>
              <w:t>end</w:t>
            </w:r>
            <w:r w:rsidRPr="009E1609">
              <w:rPr>
                <w:rFonts w:ascii="Arial" w:hAnsi="Arial" w:cs="Arial"/>
                <w:i/>
              </w:rPr>
              <w:t xml:space="preserve"> am Leben teilhaben und sich wohl fühlen können. Zum Angebot der Stiftung gehören eine Heilpädagogische Schule mit </w:t>
            </w:r>
            <w:r w:rsidR="00C46768">
              <w:rPr>
                <w:rFonts w:ascii="Arial" w:hAnsi="Arial" w:cs="Arial"/>
                <w:i/>
              </w:rPr>
              <w:t>9</w:t>
            </w:r>
            <w:r w:rsidR="007F4562">
              <w:rPr>
                <w:rFonts w:ascii="Arial" w:hAnsi="Arial" w:cs="Arial"/>
                <w:i/>
              </w:rPr>
              <w:t>0</w:t>
            </w:r>
            <w:r w:rsidRPr="009E1609">
              <w:rPr>
                <w:rFonts w:ascii="Arial" w:hAnsi="Arial" w:cs="Arial"/>
                <w:i/>
              </w:rPr>
              <w:t xml:space="preserve"> Schüler</w:t>
            </w:r>
            <w:r w:rsidR="007F4562">
              <w:rPr>
                <w:rFonts w:ascii="Arial" w:hAnsi="Arial" w:cs="Arial"/>
                <w:i/>
              </w:rPr>
              <w:t>in</w:t>
            </w:r>
            <w:r w:rsidRPr="009E1609">
              <w:rPr>
                <w:rFonts w:ascii="Arial" w:hAnsi="Arial" w:cs="Arial"/>
                <w:i/>
              </w:rPr>
              <w:t>n</w:t>
            </w:r>
            <w:r w:rsidR="007F4562">
              <w:rPr>
                <w:rFonts w:ascii="Arial" w:hAnsi="Arial" w:cs="Arial"/>
                <w:i/>
              </w:rPr>
              <w:t>en und Schülern</w:t>
            </w:r>
            <w:r w:rsidRPr="009E1609">
              <w:rPr>
                <w:rFonts w:ascii="Arial" w:hAnsi="Arial" w:cs="Arial"/>
                <w:i/>
              </w:rPr>
              <w:t>, unterschiedliche Wohnformen an verschiedenen Standorten</w:t>
            </w:r>
            <w:r w:rsidR="00B34A10">
              <w:rPr>
                <w:rFonts w:ascii="Arial" w:hAnsi="Arial" w:cs="Arial"/>
                <w:i/>
              </w:rPr>
              <w:t>. D</w:t>
            </w:r>
            <w:r w:rsidRPr="009E1609">
              <w:rPr>
                <w:rFonts w:ascii="Arial" w:hAnsi="Arial" w:cs="Arial"/>
                <w:i/>
              </w:rPr>
              <w:t>ie Industriewerkstatt und d</w:t>
            </w:r>
            <w:r w:rsidR="001E32D7">
              <w:rPr>
                <w:rFonts w:ascii="Arial" w:hAnsi="Arial" w:cs="Arial"/>
                <w:i/>
              </w:rPr>
              <w:t xml:space="preserve">er Gartenbau </w:t>
            </w:r>
            <w:r w:rsidR="00C46768">
              <w:rPr>
                <w:rFonts w:ascii="Arial" w:hAnsi="Arial" w:cs="Arial"/>
                <w:i/>
              </w:rPr>
              <w:t>befinden sich in</w:t>
            </w:r>
            <w:r w:rsidR="00B34A10">
              <w:rPr>
                <w:rFonts w:ascii="Arial" w:hAnsi="Arial" w:cs="Arial"/>
                <w:i/>
              </w:rPr>
              <w:t xml:space="preserve"> Jona, das </w:t>
            </w:r>
            <w:r w:rsidR="001E32D7">
              <w:rPr>
                <w:rFonts w:ascii="Arial" w:hAnsi="Arial" w:cs="Arial"/>
                <w:i/>
              </w:rPr>
              <w:t xml:space="preserve">Werkatelier, </w:t>
            </w:r>
            <w:r w:rsidR="00666A5F">
              <w:rPr>
                <w:rFonts w:ascii="Arial" w:hAnsi="Arial" w:cs="Arial"/>
                <w:i/>
              </w:rPr>
              <w:t xml:space="preserve">das Blumengeschäft </w:t>
            </w:r>
            <w:r w:rsidR="00B34A10">
              <w:rPr>
                <w:rFonts w:ascii="Arial" w:hAnsi="Arial" w:cs="Arial"/>
                <w:i/>
              </w:rPr>
              <w:t>«</w:t>
            </w:r>
            <w:r w:rsidR="00666A5F">
              <w:rPr>
                <w:rFonts w:ascii="Arial" w:hAnsi="Arial" w:cs="Arial"/>
                <w:i/>
              </w:rPr>
              <w:t>arte e fiori</w:t>
            </w:r>
            <w:r w:rsidR="00B34A10">
              <w:rPr>
                <w:rFonts w:ascii="Arial" w:hAnsi="Arial" w:cs="Arial"/>
                <w:i/>
              </w:rPr>
              <w:t>»</w:t>
            </w:r>
            <w:r w:rsidR="001E32D7">
              <w:rPr>
                <w:rFonts w:ascii="Arial" w:hAnsi="Arial" w:cs="Arial"/>
                <w:i/>
              </w:rPr>
              <w:t xml:space="preserve"> sowie das Restaurant Kreuzli</w:t>
            </w:r>
            <w:r w:rsidR="00B34A10">
              <w:rPr>
                <w:rFonts w:ascii="Arial" w:hAnsi="Arial" w:cs="Arial"/>
                <w:i/>
              </w:rPr>
              <w:t xml:space="preserve"> in Rapperswil</w:t>
            </w:r>
            <w:r w:rsidR="001E32D7">
              <w:rPr>
                <w:rFonts w:ascii="Arial" w:hAnsi="Arial" w:cs="Arial"/>
                <w:i/>
              </w:rPr>
              <w:t xml:space="preserve">. </w:t>
            </w:r>
            <w:r w:rsidR="00C46768">
              <w:rPr>
                <w:rFonts w:ascii="Arial" w:hAnsi="Arial" w:cs="Arial"/>
                <w:i/>
              </w:rPr>
              <w:t>Ebenfalls zur Stiftung gehören</w:t>
            </w:r>
            <w:r w:rsidR="001E32D7">
              <w:rPr>
                <w:rFonts w:ascii="Arial" w:hAnsi="Arial" w:cs="Arial"/>
                <w:i/>
              </w:rPr>
              <w:t xml:space="preserve"> das</w:t>
            </w:r>
            <w:r w:rsidRPr="009E1609">
              <w:rPr>
                <w:rFonts w:ascii="Arial" w:hAnsi="Arial" w:cs="Arial"/>
                <w:i/>
              </w:rPr>
              <w:t xml:space="preserve"> Wohnheim, die Gärtnerei, die Wäscherei, die Grossküche</w:t>
            </w:r>
            <w:r w:rsidR="00CA5257">
              <w:rPr>
                <w:rFonts w:ascii="Arial" w:hAnsi="Arial" w:cs="Arial"/>
                <w:i/>
              </w:rPr>
              <w:t xml:space="preserve"> und das Catering</w:t>
            </w:r>
            <w:r w:rsidRPr="009E1609">
              <w:rPr>
                <w:rFonts w:ascii="Arial" w:hAnsi="Arial" w:cs="Arial"/>
                <w:i/>
              </w:rPr>
              <w:t xml:space="preserve"> </w:t>
            </w:r>
            <w:r w:rsidR="00CA5257">
              <w:rPr>
                <w:rFonts w:ascii="Arial" w:hAnsi="Arial" w:cs="Arial"/>
                <w:i/>
              </w:rPr>
              <w:t>sowie</w:t>
            </w:r>
            <w:r w:rsidR="00CA5257" w:rsidRPr="009E1609">
              <w:rPr>
                <w:rFonts w:ascii="Arial" w:hAnsi="Arial" w:cs="Arial"/>
                <w:i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 xml:space="preserve">das Café </w:t>
            </w:r>
            <w:r w:rsidR="00C75FDA">
              <w:rPr>
                <w:rFonts w:ascii="Arial" w:hAnsi="Arial" w:cs="Arial"/>
                <w:i/>
              </w:rPr>
              <w:t xml:space="preserve">Balm </w:t>
            </w:r>
            <w:r w:rsidRPr="009E1609">
              <w:rPr>
                <w:rFonts w:ascii="Arial" w:hAnsi="Arial" w:cs="Arial"/>
                <w:i/>
              </w:rPr>
              <w:t>auf</w:t>
            </w:r>
            <w:r w:rsidR="009E0BA1">
              <w:rPr>
                <w:rFonts w:ascii="Arial" w:hAnsi="Arial" w:cs="Arial"/>
                <w:i/>
              </w:rPr>
              <w:t xml:space="preserve"> dem Balm-Areal in Jona. Mit 107</w:t>
            </w:r>
            <w:r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Wohnplätzen,</w:t>
            </w:r>
            <w:r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85</w:t>
            </w:r>
            <w:r>
              <w:rPr>
                <w:rFonts w:ascii="Arial" w:hAnsi="Arial" w:cs="Arial"/>
                <w:i/>
              </w:rPr>
              <w:t xml:space="preserve"> Be</w:t>
            </w:r>
            <w:r w:rsidR="009E0BA1">
              <w:rPr>
                <w:rFonts w:ascii="Arial" w:hAnsi="Arial" w:cs="Arial"/>
                <w:i/>
              </w:rPr>
              <w:t xml:space="preserve">schäftigungs- und </w:t>
            </w:r>
            <w:r w:rsidR="00FC0349">
              <w:rPr>
                <w:rFonts w:ascii="Arial" w:hAnsi="Arial" w:cs="Arial"/>
                <w:i/>
              </w:rPr>
              <w:t>158</w:t>
            </w:r>
            <w:r w:rsidR="00FC0349" w:rsidRPr="009E1609">
              <w:rPr>
                <w:rFonts w:ascii="Arial" w:hAnsi="Arial" w:cs="Arial"/>
                <w:i/>
              </w:rPr>
              <w:t xml:space="preserve"> </w:t>
            </w:r>
            <w:r w:rsidR="007F4562">
              <w:rPr>
                <w:rFonts w:ascii="Arial" w:hAnsi="Arial" w:cs="Arial"/>
                <w:i/>
              </w:rPr>
              <w:t>betreuten</w:t>
            </w:r>
            <w:r w:rsidR="007F4562" w:rsidRPr="009E1609">
              <w:rPr>
                <w:rFonts w:ascii="Arial" w:hAnsi="Arial" w:cs="Arial"/>
                <w:i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Arbeitsplätzen - davon 12</w:t>
            </w:r>
            <w:r w:rsidR="001679C7">
              <w:rPr>
                <w:rFonts w:ascii="Arial" w:hAnsi="Arial" w:cs="Arial"/>
                <w:i/>
              </w:rPr>
              <w:t xml:space="preserve"> </w:t>
            </w:r>
            <w:r w:rsidR="009E0BA1">
              <w:rPr>
                <w:rFonts w:ascii="Arial" w:hAnsi="Arial" w:cs="Arial"/>
                <w:i/>
              </w:rPr>
              <w:t>für Auszubildende - sowie</w:t>
            </w:r>
            <w:r w:rsidR="007F4562">
              <w:rPr>
                <w:rFonts w:ascii="Arial" w:hAnsi="Arial" w:cs="Arial"/>
                <w:i/>
              </w:rPr>
              <w:t xml:space="preserve"> </w:t>
            </w:r>
            <w:r w:rsidR="000B12AA">
              <w:rPr>
                <w:rFonts w:ascii="Arial" w:hAnsi="Arial" w:cs="Arial"/>
                <w:i/>
              </w:rPr>
              <w:t xml:space="preserve">rund </w:t>
            </w:r>
            <w:r w:rsidR="009E0BA1">
              <w:rPr>
                <w:rFonts w:ascii="Arial" w:hAnsi="Arial" w:cs="Arial"/>
                <w:i/>
              </w:rPr>
              <w:t>3</w:t>
            </w:r>
            <w:r w:rsidR="007F4562">
              <w:rPr>
                <w:rFonts w:ascii="Arial" w:hAnsi="Arial" w:cs="Arial"/>
                <w:i/>
              </w:rPr>
              <w:t>20</w:t>
            </w:r>
            <w:r w:rsidRPr="009E1609">
              <w:rPr>
                <w:rFonts w:ascii="Arial" w:hAnsi="Arial" w:cs="Arial"/>
                <w:i/>
              </w:rPr>
              <w:t xml:space="preserve"> Mitarbeitenden ist die Stiftung Balm eine der grössten Institutionen im Kanton St. Gallen. Um mehr zu erfahren, besuchen Sie unser Homepage </w:t>
            </w:r>
            <w:hyperlink r:id="rId14" w:history="1">
              <w:r w:rsidRPr="009E1609">
                <w:rPr>
                  <w:rStyle w:val="Hyperlink"/>
                  <w:rFonts w:ascii="Arial" w:hAnsi="Arial" w:cs="Arial"/>
                  <w:i/>
                </w:rPr>
                <w:t>www.stiftungbalm.ch</w:t>
              </w:r>
            </w:hyperlink>
          </w:p>
        </w:tc>
      </w:tr>
    </w:tbl>
    <w:p w:rsidR="009E1609" w:rsidRDefault="009E1609" w:rsidP="00135DBE">
      <w:pPr>
        <w:ind w:right="225"/>
      </w:pPr>
    </w:p>
    <w:p w:rsidR="00BF547C" w:rsidRPr="00F435DF" w:rsidRDefault="00BF547C" w:rsidP="00135DBE">
      <w:pPr>
        <w:ind w:right="225"/>
      </w:pPr>
    </w:p>
    <w:sectPr w:rsidR="00BF547C" w:rsidRPr="00F435DF" w:rsidSect="000D4618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268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909" w:rsidRDefault="00010909" w:rsidP="009E1609">
      <w:pPr>
        <w:spacing w:after="0" w:line="240" w:lineRule="auto"/>
      </w:pPr>
      <w:r>
        <w:separator/>
      </w:r>
    </w:p>
  </w:endnote>
  <w:endnote w:type="continuationSeparator" w:id="0">
    <w:p w:rsidR="00010909" w:rsidRDefault="00010909" w:rsidP="009E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909" w:rsidRPr="00961473" w:rsidRDefault="00010909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010909" w:rsidRPr="00961473" w:rsidRDefault="00010909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rFonts w:ascii="Arial" w:hAnsi="Arial" w:cs="Arial"/>
        <w:color w:val="A6A6A6" w:themeColor="background1" w:themeShade="A6"/>
        <w:sz w:val="18"/>
        <w:szCs w:val="18"/>
      </w:rPr>
      <w:t>Medienmitteilung Balmtag 2018</w:t>
    </w:r>
    <w:r>
      <w:rPr>
        <w:rFonts w:ascii="Arial" w:hAnsi="Arial" w:cs="Arial"/>
        <w:color w:val="A6A6A6" w:themeColor="background1" w:themeShade="A6"/>
        <w:sz w:val="18"/>
        <w:szCs w:val="18"/>
      </w:rPr>
      <w:tab/>
      <w:t>Stiftung Balm</w:t>
    </w:r>
    <w:r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6852A0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6852A0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010909" w:rsidRPr="005B78D3" w:rsidRDefault="00010909" w:rsidP="005B78D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909" w:rsidRPr="00961473" w:rsidRDefault="00010909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010909" w:rsidRPr="00961473" w:rsidRDefault="00010909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rFonts w:ascii="Arial" w:hAnsi="Arial" w:cs="Arial"/>
        <w:color w:val="A6A6A6" w:themeColor="background1" w:themeShade="A6"/>
        <w:sz w:val="18"/>
        <w:szCs w:val="18"/>
      </w:rPr>
      <w:t>Medienmitteilung Balmtag 2018</w:t>
    </w:r>
    <w:r>
      <w:rPr>
        <w:rFonts w:ascii="Arial" w:hAnsi="Arial" w:cs="Arial"/>
        <w:color w:val="A6A6A6" w:themeColor="background1" w:themeShade="A6"/>
        <w:sz w:val="18"/>
        <w:szCs w:val="18"/>
      </w:rPr>
      <w:tab/>
      <w:t>Stiftung Balm</w:t>
    </w:r>
    <w:r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6852A0">
      <w:rPr>
        <w:rFonts w:ascii="Arial" w:hAnsi="Arial" w:cs="Arial"/>
        <w:noProof/>
        <w:color w:val="A6A6A6" w:themeColor="background1" w:themeShade="A6"/>
        <w:sz w:val="18"/>
        <w:szCs w:val="18"/>
      </w:rPr>
      <w:t>1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6852A0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010909" w:rsidRPr="00961473" w:rsidRDefault="00010909">
    <w:pPr>
      <w:pStyle w:val="Fuzeile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909" w:rsidRDefault="00010909" w:rsidP="009E1609">
      <w:pPr>
        <w:spacing w:after="0" w:line="240" w:lineRule="auto"/>
      </w:pPr>
      <w:r>
        <w:separator/>
      </w:r>
    </w:p>
  </w:footnote>
  <w:footnote w:type="continuationSeparator" w:id="0">
    <w:p w:rsidR="00010909" w:rsidRDefault="00010909" w:rsidP="009E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909" w:rsidRDefault="00010909" w:rsidP="009E1609">
    <w:pPr>
      <w:pStyle w:val="Kopfzeile"/>
    </w:pP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0288" behindDoc="0" locked="1" layoutInCell="1" allowOverlap="1" wp14:anchorId="74672673" wp14:editId="343AFE71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5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10909" w:rsidRDefault="00010909">
    <w:pPr>
      <w:pStyle w:val="Kopfzeile"/>
    </w:pPr>
  </w:p>
  <w:p w:rsidR="00010909" w:rsidRDefault="0001090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909" w:rsidRDefault="00010909" w:rsidP="009E1609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564007D8" wp14:editId="7179DEA7">
              <wp:simplePos x="0" y="0"/>
              <wp:positionH relativeFrom="page">
                <wp:posOffset>6403975</wp:posOffset>
              </wp:positionH>
              <wp:positionV relativeFrom="page">
                <wp:posOffset>447675</wp:posOffset>
              </wp:positionV>
              <wp:extent cx="1003935" cy="1003935"/>
              <wp:effectExtent l="0" t="0" r="5715" b="5715"/>
              <wp:wrapNone/>
              <wp:docPr id="18" name="balm_bild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" cy="100393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balm_bild_1" o:spid="_x0000_s1026" style="position:absolute;margin-left:504.25pt;margin-top:35.25pt;width:79.05pt;height:79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u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3AAAAAEAAgDc&#10;AAAAAQACOEJJTQQmAAAAAAAOAAAAAAAAAAAAAD+AAAA4QklNA/IAAAAAAAoAAP///////w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8gAAAABSZ2h0bG9uZwAAAP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NOEJJTQQMAAAAAARRAAAAAQAA&#10;AE8AAABPAAAA8AAAShAAAAQ1ABgAAf/Y/+0ADEFkb2JlX0NNAAH/7gAOQWRvYmUAZIAAAAAB/9sA&#10;hAAMCAgICQgMCQkMEQsKCxEVDwwMDxUYExMVExMYEQwMDAwMDBEMDAwMDAwMDAwMDAwMDAwMDAwM&#10;DAwMDAwMDAwMAQ0LCw0ODRAODhAUDg4OFBQODg4OFBEMDAwMDBERDAwMDAwMEQwMDAwMDAwMDAwM&#10;DAwMDAwMDAwMDAwMDAwMDAz/wAARCABPAE8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QElDQ19QUk9GSUxFAAEBAAACMEFEQkUCEAAAbW50&#10;clJHQiBYWVogB88ABgADAAAAAAAAYWNzcEFQUEwAAAAAbm9uZQAAAAAAAAAAAAAAAAAAAAE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gAOQWRvYmUAZAAAAAAB/9sAhAAGBAQE&#10;BQQGBQUGCQYFBgkLCAYGCAsMCgoLCgoMEAwMDAwMDBAMDAwMDAwMDAwMDAwMDAwMDAwMDAwMDAwM&#10;DAwMAQcHBw0MDRgQEBgUDg4OFBQODg4OFBEMDAwMDBERDAwMDAwMEQwMDAwMDAwMDAwMDAwMDAwM&#10;DAwMDAwMDAwMDAz/wAARCADyAPIDAREAAhEBAxEB/90ABAAf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" stroked="f" strokeweight="2pt">
              <v:fill r:id="rId2" o:title="" recolor="t" rotate="t" type="frame"/>
              <w10:wrap anchorx="page" anchory="page"/>
              <w10:anchorlock/>
            </v:rect>
          </w:pict>
        </mc:Fallback>
      </mc:AlternateContent>
    </w: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4384" behindDoc="0" locked="1" layoutInCell="1" allowOverlap="1" wp14:anchorId="6B5FB02A" wp14:editId="50F63311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2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1011FE1A" wp14:editId="1D4DE6A4">
              <wp:simplePos x="0" y="0"/>
              <wp:positionH relativeFrom="page">
                <wp:posOffset>6219190</wp:posOffset>
              </wp:positionH>
              <wp:positionV relativeFrom="page">
                <wp:posOffset>285750</wp:posOffset>
              </wp:positionV>
              <wp:extent cx="1334770" cy="1332230"/>
              <wp:effectExtent l="0" t="0" r="0" b="1270"/>
              <wp:wrapNone/>
              <wp:docPr id="19" name="balm_rahmen_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34770" cy="1332230"/>
                        <a:chOff x="0" y="0"/>
                        <a:chExt cx="1334770" cy="1332230"/>
                      </a:xfrm>
                    </wpg:grpSpPr>
                    <wps:wsp>
                      <wps:cNvPr id="20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01395" cy="503555"/>
                        </a:xfrm>
                        <a:custGeom>
                          <a:avLst/>
                          <a:gdLst>
                            <a:gd name="T0" fmla="*/ 2093 w 12622"/>
                            <a:gd name="T1" fmla="*/ 6348 h 6348"/>
                            <a:gd name="T2" fmla="*/ 0 w 12622"/>
                            <a:gd name="T3" fmla="*/ 6348 h 6348"/>
                            <a:gd name="T4" fmla="*/ 0 w 12622"/>
                            <a:gd name="T5" fmla="*/ 0 h 6348"/>
                            <a:gd name="T6" fmla="*/ 12622 w 12622"/>
                            <a:gd name="T7" fmla="*/ 0 h 6348"/>
                            <a:gd name="T8" fmla="*/ 12622 w 12622"/>
                            <a:gd name="T9" fmla="*/ 2096 h 6348"/>
                            <a:gd name="T10" fmla="*/ 2093 w 12622"/>
                            <a:gd name="T11" fmla="*/ 2096 h 6348"/>
                            <a:gd name="T12" fmla="*/ 2093 w 12622"/>
                            <a:gd name="T13" fmla="*/ 6348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2093" y="6348"/>
                              </a:moveTo>
                              <a:lnTo>
                                <a:pt x="0" y="6348"/>
                              </a:lnTo>
                              <a:lnTo>
                                <a:pt x="0" y="0"/>
                              </a:lnTo>
                              <a:lnTo>
                                <a:pt x="12622" y="0"/>
                              </a:lnTo>
                              <a:lnTo>
                                <a:pt x="12622" y="2096"/>
                              </a:lnTo>
                              <a:lnTo>
                                <a:pt x="2093" y="2096"/>
                              </a:lnTo>
                              <a:lnTo>
                                <a:pt x="2093" y="6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5"/>
                      <wps:cNvSpPr>
                        <a:spLocks/>
                      </wps:cNvSpPr>
                      <wps:spPr bwMode="auto">
                        <a:xfrm>
                          <a:off x="333375" y="828675"/>
                          <a:ext cx="1001395" cy="503555"/>
                        </a:xfrm>
                        <a:custGeom>
                          <a:avLst/>
                          <a:gdLst>
                            <a:gd name="T0" fmla="*/ 10529 w 12622"/>
                            <a:gd name="T1" fmla="*/ 0 h 6348"/>
                            <a:gd name="T2" fmla="*/ 12622 w 12622"/>
                            <a:gd name="T3" fmla="*/ 0 h 6348"/>
                            <a:gd name="T4" fmla="*/ 12622 w 12622"/>
                            <a:gd name="T5" fmla="*/ 6348 h 6348"/>
                            <a:gd name="T6" fmla="*/ 0 w 12622"/>
                            <a:gd name="T7" fmla="*/ 6348 h 6348"/>
                            <a:gd name="T8" fmla="*/ 0 w 12622"/>
                            <a:gd name="T9" fmla="*/ 4252 h 6348"/>
                            <a:gd name="T10" fmla="*/ 10529 w 12622"/>
                            <a:gd name="T11" fmla="*/ 4252 h 6348"/>
                            <a:gd name="T12" fmla="*/ 10529 w 12622"/>
                            <a:gd name="T13" fmla="*/ 0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10529" y="0"/>
                              </a:moveTo>
                              <a:lnTo>
                                <a:pt x="12622" y="0"/>
                              </a:lnTo>
                              <a:lnTo>
                                <a:pt x="12622" y="6348"/>
                              </a:lnTo>
                              <a:lnTo>
                                <a:pt x="0" y="6348"/>
                              </a:lnTo>
                              <a:lnTo>
                                <a:pt x="0" y="4252"/>
                              </a:lnTo>
                              <a:lnTo>
                                <a:pt x="10529" y="4252"/>
                              </a:lnTo>
                              <a:lnTo>
                                <a:pt x="10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balm_rahmen_1" o:spid="_x0000_s1026" style="position:absolute;margin-left:489.7pt;margin-top:22.5pt;width:105.1pt;height:104.9pt;z-index:251663360;mso-position-horizontal-relative:page;mso-position-vertical-relative:page;mso-width-relative:margin;mso-height-relative:margin" coordsize="13347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">
              <v:shape id="Freeform 4" o:spid="_x0000_s1027" style="position:absolute;width:10013;height:5035;visibility:visible;mso-wrap-style:square;v-text-anchor:top" coordsize="1262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aM70A&#10;AADbAAAADwAAAGRycy9kb3ducmV2LnhtbERPyQrCMBC9C/5DGMGbpnpQqUYRF1A8uN+HZmyLzaQ2&#10;Uevfm4Pg8fH2yaw2hXhR5XLLCnrdCARxYnXOqYLLed0ZgXAeWWNhmRR8yMFs2mxMMNb2zUd6nXwq&#10;Qgi7GBVk3pexlC7JyKDr2pI4cDdbGfQBVqnUFb5DuClkP4oG0mDOoSHDkhYZJffT0yjY3Y7Lw2Wb&#10;jubbw96cV+V18RiulWq36vkYhKfa/8U/90Yr6If14Uv4AXL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VaM70AAADbAAAADwAAAAAAAAAAAAAAAACYAgAAZHJzL2Rvd25yZXYu&#10;eG1sUEsFBgAAAAAEAAQA9QAAAIIDAAAAAA==&#10;" path="m2093,6348l,6348,,,12622,r,2096l2093,2096r,4252xe" fillcolor="#ffe500" stroked="f">
                <v:path arrowok="t" o:connecttype="custom" o:connectlocs="166053,503555;0,503555;0,0;1001395,0;1001395,166265;166053,166265;166053,503555" o:connectangles="0,0,0,0,0,0,0"/>
              </v:shape>
              <v:shape id="Freeform 5" o:spid="_x0000_s1028" style="position:absolute;left:3333;top:8286;width:10014;height:5036;visibility:visible;mso-wrap-style:square;v-text-anchor:top" coordsize="1262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/qMIA&#10;AADbAAAADwAAAGRycy9kb3ducmV2LnhtbESPS6vCMBSE94L/IRzBnaa6UKlGER+guLg+94fm2Bab&#10;k9pErf/+RhBcDjPzDTOZ1aYQT6pcbllBrxuBIE6szjlVcD6tOyMQziNrLCyTgjc5mE2bjQnG2r74&#10;QM+jT0WAsItRQeZ9GUvpkowMuq4tiYN3tZVBH2SVSl3hK8BNIftRNJAGcw4LGZa0yCi5HR9Gwe56&#10;WO7P23Q03+7/zGlVXhb34Vqpdquej0F4qv0v/G1vtIJ+Dz5fwg+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f+owgAAANsAAAAPAAAAAAAAAAAAAAAAAJgCAABkcnMvZG93&#10;bnJldi54bWxQSwUGAAAAAAQABAD1AAAAhwMAAAAA&#10;" path="m10529,r2093,l12622,6348,,6348,,4252r10529,l10529,xe" fillcolor="#ffe500" stroked="f">
                <v:path arrowok="t" o:connecttype="custom" o:connectlocs="835342,0;1001395,0;1001395,503555;0,503555;0,337290;835342,337290;835342,0" o:connectangles="0,0,0,0,0,0,0"/>
              </v:shape>
              <w10:wrap anchorx="page" anchory="page"/>
              <w10:anchorlock/>
            </v:group>
          </w:pict>
        </mc:Fallback>
      </mc:AlternateContent>
    </w:r>
  </w:p>
  <w:p w:rsidR="00010909" w:rsidRDefault="00010909" w:rsidP="009E1609">
    <w:pPr>
      <w:pStyle w:val="Kopfzeile"/>
    </w:pPr>
  </w:p>
  <w:p w:rsidR="00010909" w:rsidRDefault="0001090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609"/>
    <w:rsid w:val="000038E2"/>
    <w:rsid w:val="00007D05"/>
    <w:rsid w:val="00010909"/>
    <w:rsid w:val="00012CCE"/>
    <w:rsid w:val="000208CB"/>
    <w:rsid w:val="00023240"/>
    <w:rsid w:val="00033F26"/>
    <w:rsid w:val="000350FD"/>
    <w:rsid w:val="00041D1C"/>
    <w:rsid w:val="00085B58"/>
    <w:rsid w:val="00096B49"/>
    <w:rsid w:val="000A6CAD"/>
    <w:rsid w:val="000B12AA"/>
    <w:rsid w:val="000B3439"/>
    <w:rsid w:val="000D4618"/>
    <w:rsid w:val="00122A63"/>
    <w:rsid w:val="00133258"/>
    <w:rsid w:val="00135DBE"/>
    <w:rsid w:val="0014242A"/>
    <w:rsid w:val="00153EC9"/>
    <w:rsid w:val="00162847"/>
    <w:rsid w:val="001679C7"/>
    <w:rsid w:val="00171A5D"/>
    <w:rsid w:val="00180EED"/>
    <w:rsid w:val="001825AD"/>
    <w:rsid w:val="00186040"/>
    <w:rsid w:val="00194FE2"/>
    <w:rsid w:val="001B736A"/>
    <w:rsid w:val="001E32D7"/>
    <w:rsid w:val="0022790F"/>
    <w:rsid w:val="00247589"/>
    <w:rsid w:val="00277A3C"/>
    <w:rsid w:val="00280C39"/>
    <w:rsid w:val="002A180B"/>
    <w:rsid w:val="002A2759"/>
    <w:rsid w:val="002B36F6"/>
    <w:rsid w:val="002B4C21"/>
    <w:rsid w:val="002D6F63"/>
    <w:rsid w:val="002F75B7"/>
    <w:rsid w:val="00300A62"/>
    <w:rsid w:val="00331B67"/>
    <w:rsid w:val="00331DD9"/>
    <w:rsid w:val="00333C22"/>
    <w:rsid w:val="003378ED"/>
    <w:rsid w:val="0034573E"/>
    <w:rsid w:val="003509B8"/>
    <w:rsid w:val="003613A5"/>
    <w:rsid w:val="00362A80"/>
    <w:rsid w:val="00364FDD"/>
    <w:rsid w:val="0037430C"/>
    <w:rsid w:val="00392E52"/>
    <w:rsid w:val="003B31C6"/>
    <w:rsid w:val="003F2C7E"/>
    <w:rsid w:val="003F4282"/>
    <w:rsid w:val="003F7721"/>
    <w:rsid w:val="00405449"/>
    <w:rsid w:val="00405978"/>
    <w:rsid w:val="00406A10"/>
    <w:rsid w:val="004128F6"/>
    <w:rsid w:val="0042518D"/>
    <w:rsid w:val="00426895"/>
    <w:rsid w:val="0044437A"/>
    <w:rsid w:val="0045407A"/>
    <w:rsid w:val="00473F2D"/>
    <w:rsid w:val="004768B6"/>
    <w:rsid w:val="00480728"/>
    <w:rsid w:val="00493328"/>
    <w:rsid w:val="004B6233"/>
    <w:rsid w:val="004C1672"/>
    <w:rsid w:val="00511171"/>
    <w:rsid w:val="00511330"/>
    <w:rsid w:val="005433BD"/>
    <w:rsid w:val="00546431"/>
    <w:rsid w:val="0054671C"/>
    <w:rsid w:val="00555D39"/>
    <w:rsid w:val="00565A6F"/>
    <w:rsid w:val="00582648"/>
    <w:rsid w:val="005A3792"/>
    <w:rsid w:val="005B0FB2"/>
    <w:rsid w:val="005B78D3"/>
    <w:rsid w:val="005C7184"/>
    <w:rsid w:val="005D365E"/>
    <w:rsid w:val="005D59ED"/>
    <w:rsid w:val="00603663"/>
    <w:rsid w:val="00606B9C"/>
    <w:rsid w:val="0061320E"/>
    <w:rsid w:val="006359E8"/>
    <w:rsid w:val="006476E8"/>
    <w:rsid w:val="00654AF0"/>
    <w:rsid w:val="00656F7F"/>
    <w:rsid w:val="00657C62"/>
    <w:rsid w:val="00666A5F"/>
    <w:rsid w:val="006677EE"/>
    <w:rsid w:val="00675E16"/>
    <w:rsid w:val="006852A0"/>
    <w:rsid w:val="00694209"/>
    <w:rsid w:val="006953D0"/>
    <w:rsid w:val="006B2E31"/>
    <w:rsid w:val="006B4926"/>
    <w:rsid w:val="006B5E78"/>
    <w:rsid w:val="006D5744"/>
    <w:rsid w:val="006F3D99"/>
    <w:rsid w:val="006F435B"/>
    <w:rsid w:val="00701121"/>
    <w:rsid w:val="007025EB"/>
    <w:rsid w:val="00711BC5"/>
    <w:rsid w:val="00712CA1"/>
    <w:rsid w:val="00723A34"/>
    <w:rsid w:val="00726322"/>
    <w:rsid w:val="00733670"/>
    <w:rsid w:val="00747D0C"/>
    <w:rsid w:val="00756A44"/>
    <w:rsid w:val="007776D4"/>
    <w:rsid w:val="00781145"/>
    <w:rsid w:val="00791228"/>
    <w:rsid w:val="00793AA0"/>
    <w:rsid w:val="00797916"/>
    <w:rsid w:val="007A3C31"/>
    <w:rsid w:val="007A5A6C"/>
    <w:rsid w:val="007E5C32"/>
    <w:rsid w:val="007F4562"/>
    <w:rsid w:val="008011CD"/>
    <w:rsid w:val="00827C9A"/>
    <w:rsid w:val="008336B6"/>
    <w:rsid w:val="00840DD7"/>
    <w:rsid w:val="00841EF0"/>
    <w:rsid w:val="008673FE"/>
    <w:rsid w:val="00875A95"/>
    <w:rsid w:val="00883803"/>
    <w:rsid w:val="008915E5"/>
    <w:rsid w:val="008C0571"/>
    <w:rsid w:val="008C0979"/>
    <w:rsid w:val="008C500C"/>
    <w:rsid w:val="008D7DFE"/>
    <w:rsid w:val="008E384E"/>
    <w:rsid w:val="008E7D5D"/>
    <w:rsid w:val="008F6CC9"/>
    <w:rsid w:val="008F7442"/>
    <w:rsid w:val="009140CF"/>
    <w:rsid w:val="009169FF"/>
    <w:rsid w:val="00924228"/>
    <w:rsid w:val="009250E7"/>
    <w:rsid w:val="00926A80"/>
    <w:rsid w:val="009351A9"/>
    <w:rsid w:val="009366BD"/>
    <w:rsid w:val="00950FD1"/>
    <w:rsid w:val="00961473"/>
    <w:rsid w:val="00963A6C"/>
    <w:rsid w:val="00965364"/>
    <w:rsid w:val="009743C1"/>
    <w:rsid w:val="00976A59"/>
    <w:rsid w:val="009B23CA"/>
    <w:rsid w:val="009C24A4"/>
    <w:rsid w:val="009D7756"/>
    <w:rsid w:val="009E0BA1"/>
    <w:rsid w:val="009E1609"/>
    <w:rsid w:val="009E52A0"/>
    <w:rsid w:val="00A06A6F"/>
    <w:rsid w:val="00A17E81"/>
    <w:rsid w:val="00A326F2"/>
    <w:rsid w:val="00A422F0"/>
    <w:rsid w:val="00A4727E"/>
    <w:rsid w:val="00A541AA"/>
    <w:rsid w:val="00A55E0F"/>
    <w:rsid w:val="00A67918"/>
    <w:rsid w:val="00A736EE"/>
    <w:rsid w:val="00A74D02"/>
    <w:rsid w:val="00A82D97"/>
    <w:rsid w:val="00A9636F"/>
    <w:rsid w:val="00A96424"/>
    <w:rsid w:val="00AA1202"/>
    <w:rsid w:val="00AA1C97"/>
    <w:rsid w:val="00AB76BF"/>
    <w:rsid w:val="00AD4F2C"/>
    <w:rsid w:val="00AF3F13"/>
    <w:rsid w:val="00B00849"/>
    <w:rsid w:val="00B06FDF"/>
    <w:rsid w:val="00B267B6"/>
    <w:rsid w:val="00B34A10"/>
    <w:rsid w:val="00B462B7"/>
    <w:rsid w:val="00B62D68"/>
    <w:rsid w:val="00B95878"/>
    <w:rsid w:val="00BB2BAE"/>
    <w:rsid w:val="00BC080F"/>
    <w:rsid w:val="00BC5DD6"/>
    <w:rsid w:val="00BE2D76"/>
    <w:rsid w:val="00BE74FD"/>
    <w:rsid w:val="00BF547C"/>
    <w:rsid w:val="00C0160A"/>
    <w:rsid w:val="00C061E5"/>
    <w:rsid w:val="00C06351"/>
    <w:rsid w:val="00C0738C"/>
    <w:rsid w:val="00C12A13"/>
    <w:rsid w:val="00C12C9C"/>
    <w:rsid w:val="00C16099"/>
    <w:rsid w:val="00C17FE6"/>
    <w:rsid w:val="00C22AF4"/>
    <w:rsid w:val="00C300B6"/>
    <w:rsid w:val="00C30CEA"/>
    <w:rsid w:val="00C34B6C"/>
    <w:rsid w:val="00C37D05"/>
    <w:rsid w:val="00C43EE9"/>
    <w:rsid w:val="00C43F46"/>
    <w:rsid w:val="00C46768"/>
    <w:rsid w:val="00C61108"/>
    <w:rsid w:val="00C75FDA"/>
    <w:rsid w:val="00C82339"/>
    <w:rsid w:val="00C915BB"/>
    <w:rsid w:val="00CA212A"/>
    <w:rsid w:val="00CA5257"/>
    <w:rsid w:val="00CD4B18"/>
    <w:rsid w:val="00CE5A4C"/>
    <w:rsid w:val="00CF1748"/>
    <w:rsid w:val="00CF2D9F"/>
    <w:rsid w:val="00CF39CA"/>
    <w:rsid w:val="00CF4A2F"/>
    <w:rsid w:val="00D11400"/>
    <w:rsid w:val="00D17F39"/>
    <w:rsid w:val="00D23923"/>
    <w:rsid w:val="00D30A28"/>
    <w:rsid w:val="00D41FB8"/>
    <w:rsid w:val="00D63783"/>
    <w:rsid w:val="00D70D9F"/>
    <w:rsid w:val="00D732EC"/>
    <w:rsid w:val="00DA68EA"/>
    <w:rsid w:val="00DB7772"/>
    <w:rsid w:val="00DC1E80"/>
    <w:rsid w:val="00DD15C4"/>
    <w:rsid w:val="00DE0CFE"/>
    <w:rsid w:val="00E000C4"/>
    <w:rsid w:val="00E01C53"/>
    <w:rsid w:val="00E12CF9"/>
    <w:rsid w:val="00E37D34"/>
    <w:rsid w:val="00E55DC0"/>
    <w:rsid w:val="00E82915"/>
    <w:rsid w:val="00F107D1"/>
    <w:rsid w:val="00F2744A"/>
    <w:rsid w:val="00F318E5"/>
    <w:rsid w:val="00F4488D"/>
    <w:rsid w:val="00F47DF3"/>
    <w:rsid w:val="00F5689F"/>
    <w:rsid w:val="00F731FD"/>
    <w:rsid w:val="00F91A07"/>
    <w:rsid w:val="00FB135C"/>
    <w:rsid w:val="00FC0349"/>
    <w:rsid w:val="00FC2F25"/>
    <w:rsid w:val="00FE0FD0"/>
    <w:rsid w:val="00FF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4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\\dombalm.local\data\UserHome\Enp\Templates\www.stiftungbalm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5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3B4C1-BB42-49BE-9E21-14BA6F5BA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F89C6D4C.dotm</Template>
  <TotalTime>0</TotalTime>
  <Pages>2</Pages>
  <Words>516</Words>
  <Characters>3251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Stiftung Balm</Company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Enp</dc:creator>
  <cp:lastModifiedBy>Isi</cp:lastModifiedBy>
  <cp:revision>2</cp:revision>
  <cp:lastPrinted>2018-09-03T09:45:00Z</cp:lastPrinted>
  <dcterms:created xsi:type="dcterms:W3CDTF">2018-09-06T12:30:00Z</dcterms:created>
  <dcterms:modified xsi:type="dcterms:W3CDTF">2018-09-06T12:30:00Z</dcterms:modified>
</cp:coreProperties>
</file>